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51286A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7D5225">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00E1E00" w:rsidR="00AB4253" w:rsidRDefault="00007362" w:rsidP="006F0373">
      <w:pPr>
        <w:spacing w:after="0"/>
        <w:jc w:val="both"/>
        <w:rPr>
          <w:noProof/>
        </w:rPr>
      </w:pPr>
      <w:r w:rsidRPr="00007362">
        <w:rPr>
          <w:noProof/>
        </w:rPr>
        <w:drawing>
          <wp:inline distT="0" distB="0" distL="0" distR="0" wp14:anchorId="18A1D379" wp14:editId="47EF4709">
            <wp:extent cx="5525271" cy="2381582"/>
            <wp:effectExtent l="0" t="0" r="0" b="0"/>
            <wp:docPr id="110898440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84403" name="Slika 1" descr="Slika, ki vsebuje besede besedilo, posnetek zaslona, pisava, številka&#10;&#10;Vsebina, ustvarjena z UI, morda ni pravilna."/>
                    <pic:cNvPicPr/>
                  </pic:nvPicPr>
                  <pic:blipFill>
                    <a:blip r:embed="rId13"/>
                    <a:stretch>
                      <a:fillRect/>
                    </a:stretch>
                  </pic:blipFill>
                  <pic:spPr>
                    <a:xfrm>
                      <a:off x="0" y="0"/>
                      <a:ext cx="5525271" cy="2381582"/>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508B3B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7D5225">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D5225" w:rsidRPr="007D5225">
        <w:rPr>
          <w:rFonts w:ascii="Garamond" w:eastAsia="Times New Roman" w:hAnsi="Garamond"/>
          <w:b/>
          <w:bCs/>
          <w:lang w:eastAsia="sl-SI"/>
        </w:rPr>
        <w:t>ELEKTROLITI</w:t>
      </w:r>
      <w:r w:rsidR="00F43530"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D5225" w:rsidRPr="007D5225">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EA115" w14:textId="77777777" w:rsidR="00F75C03" w:rsidRDefault="00F75C03" w:rsidP="00E5569B">
      <w:pPr>
        <w:spacing w:after="0"/>
      </w:pPr>
      <w:r>
        <w:separator/>
      </w:r>
    </w:p>
  </w:endnote>
  <w:endnote w:type="continuationSeparator" w:id="0">
    <w:p w14:paraId="6FA8A251" w14:textId="77777777" w:rsidR="00F75C03" w:rsidRDefault="00F75C0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B057E" w14:textId="77777777" w:rsidR="00F75C03" w:rsidRDefault="00F75C03" w:rsidP="00E5569B">
      <w:pPr>
        <w:spacing w:after="0"/>
      </w:pPr>
      <w:r>
        <w:separator/>
      </w:r>
    </w:p>
  </w:footnote>
  <w:footnote w:type="continuationSeparator" w:id="0">
    <w:p w14:paraId="11D46150" w14:textId="77777777" w:rsidR="00F75C03" w:rsidRDefault="00F75C0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76C9"/>
    <w:rsid w:val="00F61725"/>
    <w:rsid w:val="00F62DCE"/>
    <w:rsid w:val="00F6606F"/>
    <w:rsid w:val="00F660E8"/>
    <w:rsid w:val="00F6724D"/>
    <w:rsid w:val="00F71D5D"/>
    <w:rsid w:val="00F71ED4"/>
    <w:rsid w:val="00F73232"/>
    <w:rsid w:val="00F73749"/>
    <w:rsid w:val="00F73F1D"/>
    <w:rsid w:val="00F75C03"/>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E5948"/>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2026-01-22T14:16:00Z</cp:lastPrinted>
  <dcterms:created xsi:type="dcterms:W3CDTF">2026-01-22T14:16:00Z</dcterms:created>
  <dcterms:modified xsi:type="dcterms:W3CDTF">2026-01-22T14:17:00Z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